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6DA39" w14:textId="77777777" w:rsidR="00636581" w:rsidRDefault="00636581" w:rsidP="00C10D54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DC3D7A" wp14:editId="012F3C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5358B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13D3BAAA" w14:textId="27B92A47" w:rsidR="00636581" w:rsidRPr="006058E4" w:rsidRDefault="006058E4" w:rsidP="006058E4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058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744C4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6058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="003F19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 w:rsidRPr="006058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3F19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058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Example Assignment Feedback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C3D7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05B5358B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13D3BAAA" w14:textId="27B92A47" w:rsidR="00636581" w:rsidRPr="006058E4" w:rsidRDefault="006058E4" w:rsidP="006058E4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058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744C4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6058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="003F190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 w:rsidRPr="006058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3F190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6058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Example Assignment Feedback 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DE908E" w14:textId="77777777" w:rsidR="00636581" w:rsidRDefault="00636581" w:rsidP="00C10D54">
      <w:pPr>
        <w:pStyle w:val="DocRefTitlePage"/>
      </w:pPr>
    </w:p>
    <w:p w14:paraId="155C54E1" w14:textId="77777777" w:rsidR="00B261B7" w:rsidRPr="00967F2B" w:rsidRDefault="00B261B7" w:rsidP="00C10D54">
      <w:pPr>
        <w:pStyle w:val="DocRefTitlePage"/>
      </w:pPr>
    </w:p>
    <w:p w14:paraId="1231058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51DA5C70" w14:textId="77777777" w:rsidR="006058E4" w:rsidRPr="006058E4" w:rsidRDefault="006058E4" w:rsidP="006058E4">
      <w:pPr>
        <w:rPr>
          <w:rFonts w:asciiTheme="minorHAnsi" w:hAnsiTheme="minorHAnsi" w:cstheme="minorHAnsi"/>
          <w:color w:val="3B3838" w:themeColor="background2" w:themeShade="40"/>
        </w:rPr>
      </w:pPr>
    </w:p>
    <w:p w14:paraId="41190589" w14:textId="1952AB5B" w:rsidR="006058E4" w:rsidRPr="006058E4" w:rsidRDefault="006058E4" w:rsidP="00787759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  <w:t xml:space="preserve">Group: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……………………………………………..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</w:p>
    <w:p w14:paraId="77F6323B" w14:textId="4F60AD5B" w:rsidR="006058E4" w:rsidRPr="006058E4" w:rsidRDefault="006058E4" w:rsidP="006058E4">
      <w:pPr>
        <w:rPr>
          <w:rFonts w:asciiTheme="minorHAnsi" w:hAnsiTheme="minorHAnsi" w:cstheme="minorHAnsi"/>
          <w:color w:val="3B3838" w:themeColor="background2" w:themeShade="40"/>
        </w:rPr>
      </w:pP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Course: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…………………………………………………………………………….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  <w:t>Assignment:</w:t>
      </w:r>
      <w:r w:rsidR="000E5EE7"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……………………………………..</w:t>
      </w: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6058E4" w:rsidRPr="006058E4" w14:paraId="2D52991B" w14:textId="77777777" w:rsidTr="000E5EE7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B9F6780" w14:textId="77777777" w:rsidR="006058E4" w:rsidRPr="006058E4" w:rsidRDefault="006058E4" w:rsidP="007D678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058E4">
              <w:rPr>
                <w:rFonts w:asciiTheme="minorHAnsi" w:hAnsiTheme="minorHAnsi" w:cstheme="minorHAnsi"/>
                <w:color w:val="3B3838" w:themeColor="background2" w:themeShade="40"/>
              </w:rPr>
              <w:br w:type="page"/>
            </w:r>
            <w:r w:rsidRPr="006058E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Candidate comments on own completed assignment:</w:t>
            </w:r>
          </w:p>
        </w:tc>
      </w:tr>
      <w:tr w:rsidR="006058E4" w:rsidRPr="006058E4" w14:paraId="26807737" w14:textId="77777777" w:rsidTr="000E5EE7">
        <w:trPr>
          <w:cantSplit/>
          <w:trHeight w:val="156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8612C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644AFF3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1EC463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60CBE8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7B30C3" w14:textId="1BBD73E7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1413E6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0A8C7E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BCAE17" w14:textId="2A59FE4C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7D70E7" w14:textId="77777777" w:rsidR="007370AF" w:rsidRPr="006058E4" w:rsidRDefault="007370AF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6F8CFB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96A4064" w14:textId="77777777" w:rsidR="006058E4" w:rsidRPr="006058E4" w:rsidRDefault="006058E4" w:rsidP="006058E4">
      <w:pPr>
        <w:rPr>
          <w:rFonts w:asciiTheme="minorHAnsi" w:hAnsiTheme="minorHAnsi" w:cstheme="minorHAnsi"/>
          <w:b/>
          <w:color w:val="3B3838" w:themeColor="background2" w:themeShade="40"/>
          <w:sz w:val="16"/>
          <w:szCs w:val="16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6058E4" w:rsidRPr="006058E4" w14:paraId="4678DCA7" w14:textId="77777777" w:rsidTr="000E5EE7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C34F3C6" w14:textId="1A00A1C9" w:rsidR="006058E4" w:rsidRPr="006058E4" w:rsidRDefault="006058E4" w:rsidP="007D678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058E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Tutor general comments:</w:t>
            </w:r>
          </w:p>
        </w:tc>
      </w:tr>
      <w:tr w:rsidR="006058E4" w:rsidRPr="006058E4" w14:paraId="7786288F" w14:textId="77777777" w:rsidTr="000E5EE7">
        <w:trPr>
          <w:cantSplit/>
          <w:trHeight w:val="156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B5D7E6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28553E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5AF853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F568F6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C872EA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ED7B23" w14:textId="734C341F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7873BC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99B891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7D7F0C" w14:textId="77777777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D55762" w14:textId="3C91191F" w:rsidR="00CE144B" w:rsidRPr="006058E4" w:rsidRDefault="00CE144B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0CEED9B" w14:textId="77777777" w:rsidR="006058E4" w:rsidRPr="006058E4" w:rsidRDefault="006058E4" w:rsidP="006058E4">
      <w:pPr>
        <w:rPr>
          <w:rFonts w:asciiTheme="minorHAnsi" w:hAnsiTheme="minorHAnsi" w:cstheme="minorHAnsi"/>
          <w:b/>
          <w:color w:val="3B3838" w:themeColor="background2" w:themeShade="40"/>
          <w:sz w:val="16"/>
          <w:szCs w:val="16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6058E4" w:rsidRPr="006058E4" w14:paraId="02CF54E9" w14:textId="77777777" w:rsidTr="000E5EE7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D7E56A8" w14:textId="254B6693" w:rsidR="006058E4" w:rsidRPr="006058E4" w:rsidRDefault="006058E4" w:rsidP="007D678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058E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Tutor suggested areas for development:</w:t>
            </w:r>
          </w:p>
        </w:tc>
      </w:tr>
      <w:tr w:rsidR="006058E4" w:rsidRPr="006058E4" w14:paraId="3DF3690D" w14:textId="77777777" w:rsidTr="000E5EE7">
        <w:trPr>
          <w:cantSplit/>
          <w:trHeight w:val="156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F91501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A7C791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9FEE5A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187C318" w14:textId="20FCD17C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DFD41E3" w14:textId="77777777" w:rsidR="000E5EE7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0E9029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6B6995" w14:textId="77777777" w:rsidR="00787759" w:rsidRDefault="00787759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756CC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FAC8BA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E11FDA0" w14:textId="77777777" w:rsidR="006058E4" w:rsidRPr="006058E4" w:rsidRDefault="006058E4" w:rsidP="006058E4">
      <w:pPr>
        <w:rPr>
          <w:rFonts w:asciiTheme="minorHAnsi" w:hAnsiTheme="minorHAnsi" w:cstheme="minorHAnsi"/>
          <w:color w:val="3B3838" w:themeColor="background2" w:themeShade="40"/>
        </w:rPr>
      </w:pPr>
    </w:p>
    <w:p w14:paraId="7DAE7C1C" w14:textId="35A6E5A0" w:rsidR="00C92FC2" w:rsidRPr="00967F2B" w:rsidRDefault="006058E4" w:rsidP="00C10D54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Tutor: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  <w:t xml:space="preserve">Date: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…………………………………….</w:t>
      </w: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0504DC" w14:textId="77777777" w:rsidR="00D218F6" w:rsidRDefault="00D218F6">
      <w:r>
        <w:separator/>
      </w:r>
    </w:p>
    <w:p w14:paraId="1D983BCC" w14:textId="77777777" w:rsidR="00D218F6" w:rsidRDefault="00D218F6"/>
    <w:p w14:paraId="743ACCB6" w14:textId="77777777" w:rsidR="00D218F6" w:rsidRDefault="00D218F6"/>
  </w:endnote>
  <w:endnote w:type="continuationSeparator" w:id="0">
    <w:p w14:paraId="4DBA4571" w14:textId="77777777" w:rsidR="00D218F6" w:rsidRDefault="00D218F6">
      <w:r>
        <w:continuationSeparator/>
      </w:r>
    </w:p>
    <w:p w14:paraId="7E06D3D1" w14:textId="77777777" w:rsidR="00D218F6" w:rsidRDefault="00D218F6"/>
    <w:p w14:paraId="66F8FBF9" w14:textId="77777777" w:rsidR="00D218F6" w:rsidRDefault="00D218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197F9249-1E28-49D3-9D14-F7DCAFB172C3}"/>
    <w:embedBold r:id="rId2" w:fontKey="{25D1CAF8-B995-4DD2-9A77-995E6BEA8B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28A384E-D075-494B-87FF-C3335585987B}"/>
    <w:embedBold r:id="rId4" w:fontKey="{20B984D6-CB62-4D1B-B5C3-A2DDE4C4F5A5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649FB0AA-A4D3-4EC9-80FC-3E2CA37FF47B}"/>
    <w:embedBold r:id="rId6" w:fontKey="{C5AD99D9-C9E6-4B6E-8B9C-5AE1EB8752A6}"/>
    <w:embedBoldItalic r:id="rId7" w:fontKey="{5E9C550C-A0C5-4201-8A11-71B8972B96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07B820FA-A389-4D56-97C1-888A0CA501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C1B949B-7602-4302-AF19-239F1AF9E8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B3CB748-C825-4988-9BD7-28343B00D8E3}"/>
    <w:embedBold r:id="rId11" w:fontKey="{7BB1721C-F539-4C64-A80F-C28014E7D9AC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81907CC-55CA-4EBA-9564-1FD94A26C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4248C254" w14:textId="77777777" w:rsidTr="00E6148A">
      <w:tc>
        <w:tcPr>
          <w:tcW w:w="720" w:type="dxa"/>
          <w:shd w:val="clear" w:color="auto" w:fill="auto"/>
          <w:vAlign w:val="center"/>
        </w:tcPr>
        <w:p w14:paraId="66ED7BF5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FB949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7C53EB40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33EEB429" w14:textId="3405952D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7216" behindDoc="1" locked="0" layoutInCell="1" allowOverlap="1" wp14:anchorId="15F08BBA" wp14:editId="482D1CC3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6782698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B27AA4" w14:textId="77777777" w:rsidR="00D218F6" w:rsidRDefault="00D218F6" w:rsidP="009052EC">
      <w:pPr>
        <w:pBdr>
          <w:bottom w:val="single" w:sz="6" w:space="1" w:color="auto"/>
        </w:pBdr>
      </w:pPr>
    </w:p>
    <w:p w14:paraId="4617C111" w14:textId="77777777" w:rsidR="00D218F6" w:rsidRPr="009052EC" w:rsidRDefault="00D218F6" w:rsidP="009052EC"/>
  </w:footnote>
  <w:footnote w:type="continuationSeparator" w:id="0">
    <w:p w14:paraId="48ADF07B" w14:textId="77777777" w:rsidR="00D218F6" w:rsidRDefault="00D218F6">
      <w:r>
        <w:continuationSeparator/>
      </w:r>
    </w:p>
    <w:p w14:paraId="53EF7526" w14:textId="77777777" w:rsidR="00D218F6" w:rsidRDefault="00D218F6"/>
    <w:p w14:paraId="246E242C" w14:textId="77777777" w:rsidR="00D218F6" w:rsidRDefault="00D218F6"/>
  </w:footnote>
  <w:footnote w:type="continuationNotice" w:id="1">
    <w:p w14:paraId="1A0B2D18" w14:textId="77777777" w:rsidR="00D218F6" w:rsidRDefault="00D218F6"/>
    <w:p w14:paraId="39CDC27E" w14:textId="77777777" w:rsidR="00D218F6" w:rsidRDefault="00D218F6"/>
    <w:p w14:paraId="25AB2E45" w14:textId="77777777" w:rsidR="00D218F6" w:rsidRDefault="00D218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6D98E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243104907">
    <w:abstractNumId w:val="13"/>
  </w:num>
  <w:num w:numId="2" w16cid:durableId="527916939">
    <w:abstractNumId w:val="14"/>
  </w:num>
  <w:num w:numId="3" w16cid:durableId="531041848">
    <w:abstractNumId w:val="4"/>
  </w:num>
  <w:num w:numId="4" w16cid:durableId="1113939029">
    <w:abstractNumId w:val="19"/>
  </w:num>
  <w:num w:numId="5" w16cid:durableId="2142650752">
    <w:abstractNumId w:val="10"/>
  </w:num>
  <w:num w:numId="6" w16cid:durableId="327682065">
    <w:abstractNumId w:val="16"/>
  </w:num>
  <w:num w:numId="7" w16cid:durableId="497310332">
    <w:abstractNumId w:val="7"/>
  </w:num>
  <w:num w:numId="8" w16cid:durableId="637875924">
    <w:abstractNumId w:val="18"/>
  </w:num>
  <w:num w:numId="9" w16cid:durableId="637883417">
    <w:abstractNumId w:val="15"/>
  </w:num>
  <w:num w:numId="10" w16cid:durableId="229115842">
    <w:abstractNumId w:val="0"/>
  </w:num>
  <w:num w:numId="11" w16cid:durableId="1102992296">
    <w:abstractNumId w:val="9"/>
  </w:num>
  <w:num w:numId="12" w16cid:durableId="938488702">
    <w:abstractNumId w:val="17"/>
  </w:num>
  <w:num w:numId="13" w16cid:durableId="1231698461">
    <w:abstractNumId w:val="12"/>
  </w:num>
  <w:num w:numId="14" w16cid:durableId="2094232250">
    <w:abstractNumId w:val="8"/>
  </w:num>
  <w:num w:numId="15" w16cid:durableId="852955919">
    <w:abstractNumId w:val="11"/>
  </w:num>
  <w:num w:numId="16" w16cid:durableId="1316760394">
    <w:abstractNumId w:val="6"/>
  </w:num>
  <w:num w:numId="17" w16cid:durableId="810057641">
    <w:abstractNumId w:val="2"/>
  </w:num>
  <w:num w:numId="18" w16cid:durableId="762192766">
    <w:abstractNumId w:val="3"/>
  </w:num>
  <w:num w:numId="19" w16cid:durableId="807549506">
    <w:abstractNumId w:val="1"/>
  </w:num>
  <w:num w:numId="20" w16cid:durableId="15772068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8E4"/>
    <w:rsid w:val="00001EE8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E5EE7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16EEB"/>
    <w:rsid w:val="00222F0B"/>
    <w:rsid w:val="00224B94"/>
    <w:rsid w:val="0023435C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1905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8448E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7332F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58E4"/>
    <w:rsid w:val="0060629F"/>
    <w:rsid w:val="0061253D"/>
    <w:rsid w:val="00622467"/>
    <w:rsid w:val="006330CB"/>
    <w:rsid w:val="00636581"/>
    <w:rsid w:val="00636A0D"/>
    <w:rsid w:val="0065050A"/>
    <w:rsid w:val="0065162D"/>
    <w:rsid w:val="00653AC2"/>
    <w:rsid w:val="006650CD"/>
    <w:rsid w:val="00665BBF"/>
    <w:rsid w:val="00674A29"/>
    <w:rsid w:val="006758D3"/>
    <w:rsid w:val="0068109B"/>
    <w:rsid w:val="00684FB3"/>
    <w:rsid w:val="00695CBC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0872"/>
    <w:rsid w:val="00721841"/>
    <w:rsid w:val="00721EF2"/>
    <w:rsid w:val="00730FEE"/>
    <w:rsid w:val="007325BD"/>
    <w:rsid w:val="007370AF"/>
    <w:rsid w:val="00744C4E"/>
    <w:rsid w:val="00763855"/>
    <w:rsid w:val="00766B6D"/>
    <w:rsid w:val="007725B5"/>
    <w:rsid w:val="00774496"/>
    <w:rsid w:val="0078093A"/>
    <w:rsid w:val="00784DCA"/>
    <w:rsid w:val="007855A7"/>
    <w:rsid w:val="0078718F"/>
    <w:rsid w:val="00787759"/>
    <w:rsid w:val="00795CB7"/>
    <w:rsid w:val="007A1413"/>
    <w:rsid w:val="007B0185"/>
    <w:rsid w:val="007C087B"/>
    <w:rsid w:val="007D4A42"/>
    <w:rsid w:val="007D6784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2734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57C0"/>
    <w:rsid w:val="00A17A0E"/>
    <w:rsid w:val="00A23E66"/>
    <w:rsid w:val="00A24001"/>
    <w:rsid w:val="00A32B7F"/>
    <w:rsid w:val="00A37EFC"/>
    <w:rsid w:val="00A47BF3"/>
    <w:rsid w:val="00A53187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3CA5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35A51"/>
    <w:rsid w:val="00B42858"/>
    <w:rsid w:val="00B42EFA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B1B5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0D54"/>
    <w:rsid w:val="00C1319C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144B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18F6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3B5A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B6E182"/>
  <w15:chartTrackingRefBased/>
  <w15:docId w15:val="{3247621F-782E-4F67-BF14-76103D34B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C10D54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6058E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58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58E4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695CBC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3c28e9e1-6014-479a-b58f-4b5f5f924ae6"/>
    <ds:schemaRef ds:uri="ded0e4a2-99d0-4665-b661-f42e33e32709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283AC23-973F-439E-83DA-C31930191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1</TotalTime>
  <Pages>1</Pages>
  <Words>27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CST-L3 Example Assignment Feedback Sheet</vt:lpstr>
    </vt:vector>
  </TitlesOfParts>
  <Company>CPCAB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CAST-L3 Example Assignment Feedback Sheet</dc:title>
  <dc:subject/>
  <dc:creator>Windows User</dc:creator>
  <cp:keywords/>
  <dc:description/>
  <cp:lastModifiedBy>Natalie Burford</cp:lastModifiedBy>
  <cp:revision>4</cp:revision>
  <cp:lastPrinted>2020-07-07T08:58:00Z</cp:lastPrinted>
  <dcterms:created xsi:type="dcterms:W3CDTF">2023-07-25T15:30:00Z</dcterms:created>
  <dcterms:modified xsi:type="dcterms:W3CDTF">2024-08-14T13:24:00Z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